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672181" w14:textId="77E259D5" w:rsidR="00BE75B7" w:rsidRPr="002532DE" w:rsidRDefault="004943F2" w:rsidP="00BD1EEA">
      <w:pPr>
        <w:pStyle w:val="Kop1"/>
      </w:pPr>
      <w:r>
        <w:t xml:space="preserve">Voorbeeld huis aan huis brief / flyer </w:t>
      </w:r>
      <w:r w:rsidR="00BD1EEA" w:rsidRPr="00047AE0">
        <w:t xml:space="preserve">Stratentoernooi </w:t>
      </w:r>
    </w:p>
    <w:p w14:paraId="2A4207B1" w14:textId="77777777" w:rsidR="00BD1EEA" w:rsidRDefault="00BD1EEA" w:rsidP="00BD1EEA">
      <w:pPr>
        <w:pStyle w:val="Kop2"/>
      </w:pPr>
    </w:p>
    <w:p w14:paraId="00BC66D9" w14:textId="618B371E" w:rsidR="00034AFE" w:rsidRDefault="00BD1EEA" w:rsidP="00BD1EEA">
      <w:pPr>
        <w:pStyle w:val="Kop2"/>
      </w:pPr>
      <w:r w:rsidRPr="00EE5B37">
        <w:t xml:space="preserve">Wie verslaat dit jaar de winnaar van </w:t>
      </w:r>
      <w:r w:rsidR="004943F2">
        <w:t>[jaar]</w:t>
      </w:r>
      <w:r w:rsidRPr="00EE5B37">
        <w:t xml:space="preserve">: </w:t>
      </w:r>
      <w:r>
        <w:t>[naam team]</w:t>
      </w:r>
      <w:r w:rsidRPr="00EE5B37">
        <w:t>?</w:t>
      </w:r>
    </w:p>
    <w:p w14:paraId="2F45F7D9" w14:textId="77777777" w:rsidR="00BD1EEA" w:rsidRDefault="00BD1EEA" w:rsidP="00BD1EEA">
      <w:pPr>
        <w:pStyle w:val="Kop2"/>
      </w:pPr>
    </w:p>
    <w:p w14:paraId="4CEACE69" w14:textId="77777777" w:rsidR="00BD1EEA" w:rsidRDefault="00BD1EEA" w:rsidP="00BD1EEA">
      <w:pPr>
        <w:pStyle w:val="Kop2"/>
      </w:pPr>
      <w:r>
        <w:t>U wordt uitgedaagd deel te nemen in:</w:t>
      </w:r>
    </w:p>
    <w:p w14:paraId="66FD67B6" w14:textId="77777777" w:rsidR="00BD1EEA" w:rsidRDefault="00BD1EEA" w:rsidP="00BD1EEA">
      <w:pPr>
        <w:pStyle w:val="Kop2"/>
      </w:pPr>
    </w:p>
    <w:p w14:paraId="22809B98" w14:textId="352B6AE2" w:rsidR="00BD1EEA" w:rsidRPr="00BD1EEA" w:rsidRDefault="00BD1EEA" w:rsidP="00BD1EEA">
      <w:pPr>
        <w:pStyle w:val="Kop2"/>
        <w:rPr>
          <w:sz w:val="24"/>
          <w:szCs w:val="24"/>
        </w:rPr>
      </w:pPr>
      <w:r w:rsidRPr="00BD1EEA">
        <w:rPr>
          <w:sz w:val="24"/>
          <w:szCs w:val="24"/>
        </w:rPr>
        <w:t xml:space="preserve">Team: </w:t>
      </w:r>
      <w:r w:rsidRPr="00BD1EEA">
        <w:rPr>
          <w:sz w:val="24"/>
          <w:szCs w:val="24"/>
        </w:rPr>
        <w:tab/>
      </w:r>
      <w:r w:rsidR="004943F2">
        <w:rPr>
          <w:sz w:val="24"/>
          <w:szCs w:val="24"/>
        </w:rPr>
        <w:tab/>
      </w:r>
      <w:r w:rsidR="004943F2">
        <w:rPr>
          <w:sz w:val="24"/>
          <w:szCs w:val="24"/>
        </w:rPr>
        <w:tab/>
      </w:r>
      <w:r w:rsidR="004943F2">
        <w:rPr>
          <w:sz w:val="24"/>
          <w:szCs w:val="24"/>
        </w:rPr>
        <w:tab/>
      </w:r>
      <w:r>
        <w:rPr>
          <w:sz w:val="24"/>
          <w:szCs w:val="24"/>
        </w:rPr>
        <w:t>[Naam team]</w:t>
      </w:r>
    </w:p>
    <w:p w14:paraId="44640A45" w14:textId="77777777" w:rsidR="00BD1EEA" w:rsidRPr="00BD1EEA" w:rsidRDefault="00BD1EEA" w:rsidP="00BD1EEA"/>
    <w:p w14:paraId="22B7EED4" w14:textId="1B47E5AB" w:rsidR="00BD1EEA" w:rsidRPr="00BD1EEA" w:rsidRDefault="004943F2" w:rsidP="00BD1EEA">
      <w:pPr>
        <w:rPr>
          <w:b/>
        </w:rPr>
      </w:pPr>
      <w:r>
        <w:rPr>
          <w:b/>
        </w:rPr>
        <w:t>Straten</w:t>
      </w:r>
      <w:r w:rsidR="00BD1EEA" w:rsidRPr="00BD1EEA">
        <w:rPr>
          <w:b/>
        </w:rPr>
        <w:t>toernooi</w:t>
      </w:r>
    </w:p>
    <w:p w14:paraId="055208A5" w14:textId="193CFAF5" w:rsidR="00BD1EEA" w:rsidRPr="00DC16AC" w:rsidRDefault="00BD1EEA" w:rsidP="00BD1EEA">
      <w:r w:rsidRPr="00DC16AC">
        <w:t xml:space="preserve">Na het succesvolle toernooi van </w:t>
      </w:r>
      <w:r w:rsidR="004943F2">
        <w:t>[jaar]</w:t>
      </w:r>
      <w:r w:rsidRPr="00DC16AC">
        <w:t xml:space="preserve">, organiseert </w:t>
      </w:r>
      <w:r w:rsidR="004943F2">
        <w:t>[naam vereniging]</w:t>
      </w:r>
      <w:r w:rsidR="00DA708C">
        <w:t xml:space="preserve"> op haar … </w:t>
      </w:r>
      <w:r w:rsidRPr="00DC16AC">
        <w:t>banen voor de tweede keer een stratentennistoernooi</w:t>
      </w:r>
      <w:r>
        <w:t xml:space="preserve"> in de week van </w:t>
      </w:r>
      <w:r w:rsidR="004943F2">
        <w:t>[datum]</w:t>
      </w:r>
      <w:r w:rsidR="00DA708C">
        <w:t xml:space="preserve"> / op </w:t>
      </w:r>
      <w:r w:rsidR="00DA708C">
        <w:t>[datum]</w:t>
      </w:r>
    </w:p>
    <w:p w14:paraId="37225C50" w14:textId="011CD944" w:rsidR="00BD1EEA" w:rsidRPr="00DC16AC" w:rsidRDefault="00BD1EEA" w:rsidP="00BD1EEA">
      <w:r w:rsidRPr="00DC16AC">
        <w:t xml:space="preserve">Tijdens dit toernooi strijden we, op gezellige en sportieve avonden, om de eer van beste tennisstraat van </w:t>
      </w:r>
      <w:r w:rsidR="004943F2">
        <w:t>[plaats vereniging]</w:t>
      </w:r>
      <w:r w:rsidRPr="00DC16AC">
        <w:t xml:space="preserve">! </w:t>
      </w:r>
    </w:p>
    <w:p w14:paraId="3C3C2FA5" w14:textId="77777777" w:rsidR="00BD1EEA" w:rsidRPr="00DC16AC" w:rsidRDefault="00BD1EEA" w:rsidP="00BD1EEA"/>
    <w:p w14:paraId="6BFCAAD3" w14:textId="77777777" w:rsidR="00BD1EEA" w:rsidRPr="00BD1EEA" w:rsidRDefault="00BD1EEA" w:rsidP="00BD1EEA">
      <w:pPr>
        <w:rPr>
          <w:b/>
        </w:rPr>
      </w:pPr>
      <w:r w:rsidRPr="00BD1EEA">
        <w:rPr>
          <w:b/>
        </w:rPr>
        <w:t>Hoe werkt het</w:t>
      </w:r>
    </w:p>
    <w:p w14:paraId="57325158" w14:textId="5D5CDA21" w:rsidR="00BD1EEA" w:rsidRPr="00DC16AC" w:rsidRDefault="00BD1EEA" w:rsidP="00BD1EEA">
      <w:pPr>
        <w:rPr>
          <w:i/>
        </w:rPr>
      </w:pPr>
      <w:r w:rsidRPr="00DC16AC">
        <w:t>Een st</w:t>
      </w:r>
      <w:r w:rsidR="00DA708C">
        <w:t>raat(team) moet uit minimaal …. personen van …</w:t>
      </w:r>
      <w:r w:rsidRPr="00DC16AC">
        <w:t xml:space="preserve"> jaar en ouder bestaan, die woonachtig zijn (of gewoond hebben) in de bovengenoemde straat. </w:t>
      </w:r>
      <w:r w:rsidRPr="00DC16AC">
        <w:rPr>
          <w:i/>
        </w:rPr>
        <w:t xml:space="preserve">NB: U hoeft hiervoor geen lid van </w:t>
      </w:r>
      <w:r w:rsidR="004943F2">
        <w:t>[naam vereniging]</w:t>
      </w:r>
      <w:r w:rsidRPr="00DC16AC">
        <w:rPr>
          <w:i/>
        </w:rPr>
        <w:t xml:space="preserve"> te zijn!</w:t>
      </w:r>
    </w:p>
    <w:p w14:paraId="40677E00" w14:textId="77777777" w:rsidR="00BD1EEA" w:rsidRPr="00DC16AC" w:rsidRDefault="00BD1EEA" w:rsidP="00BD1EEA"/>
    <w:p w14:paraId="5D59A874" w14:textId="77777777" w:rsidR="00BD1EEA" w:rsidRDefault="00BD1EEA" w:rsidP="00BD1EEA">
      <w:r w:rsidRPr="00DC16AC">
        <w:t xml:space="preserve">De wedstrijden zullen doordeweeks </w:t>
      </w:r>
      <w:r>
        <w:t xml:space="preserve">en </w:t>
      </w:r>
      <w:r w:rsidRPr="00DC16AC">
        <w:t xml:space="preserve">in de avonduren plaatsvinden. </w:t>
      </w:r>
    </w:p>
    <w:p w14:paraId="53A05DE7" w14:textId="3E690BE5" w:rsidR="00BD1EEA" w:rsidRDefault="00BD1EEA" w:rsidP="00BD1EEA">
      <w:r w:rsidRPr="00DC16AC">
        <w:t xml:space="preserve">De finalewedstrijden worden op </w:t>
      </w:r>
      <w:r w:rsidR="004943F2">
        <w:t>[dag]</w:t>
      </w:r>
      <w:r w:rsidRPr="00DC16AC">
        <w:t xml:space="preserve"> gespeeld.</w:t>
      </w:r>
      <w:r w:rsidR="00DA708C">
        <w:br/>
      </w:r>
      <w:r w:rsidR="00DA708C">
        <w:br/>
        <w:t>óf:</w:t>
      </w:r>
    </w:p>
    <w:p w14:paraId="2DB61C51" w14:textId="77777777" w:rsidR="00DA708C" w:rsidRDefault="00DA708C" w:rsidP="00BD1EEA"/>
    <w:p w14:paraId="5EFA1A12" w14:textId="2D46CC19" w:rsidR="00DA708C" w:rsidRPr="00DC16AC" w:rsidRDefault="00DA708C" w:rsidP="00BD1EEA">
      <w:r>
        <w:t xml:space="preserve">De wedstrijden worden gespeeld op </w:t>
      </w:r>
      <w:r>
        <w:t>[datum]</w:t>
      </w:r>
    </w:p>
    <w:p w14:paraId="4A3F591C" w14:textId="77777777" w:rsidR="00BD1EEA" w:rsidRPr="00DC16AC" w:rsidRDefault="00BD1EEA" w:rsidP="00BD1EEA"/>
    <w:p w14:paraId="7B4A5A1D" w14:textId="77777777" w:rsidR="00BD1EEA" w:rsidRPr="00DC16AC" w:rsidRDefault="00BD1EEA" w:rsidP="00BD1EEA">
      <w:r w:rsidRPr="00DC16AC">
        <w:t>E</w:t>
      </w:r>
      <w:r>
        <w:t>r wordt in pouleverband getennist</w:t>
      </w:r>
      <w:r w:rsidRPr="00DC16AC">
        <w:t>, dit betekent dat ieder team meerdere wedstrijden speelt. Deze wedstrijden worde</w:t>
      </w:r>
      <w:bookmarkStart w:id="0" w:name="_GoBack"/>
      <w:bookmarkEnd w:id="0"/>
      <w:r w:rsidRPr="00DC16AC">
        <w:t xml:space="preserve">n gespeeld door </w:t>
      </w:r>
      <w:r>
        <w:t>‘</w:t>
      </w:r>
      <w:proofErr w:type="spellStart"/>
      <w:r w:rsidRPr="00DC16AC">
        <w:t>dubbels</w:t>
      </w:r>
      <w:proofErr w:type="spellEnd"/>
      <w:r>
        <w:t>’, d</w:t>
      </w:r>
      <w:r w:rsidRPr="00DC16AC">
        <w:t>.w.z. je speelt altijd samen met een ander teamlid tegen twee tegenstanders. De poulewinnaars spelen daarna in</w:t>
      </w:r>
      <w:r>
        <w:t xml:space="preserve"> </w:t>
      </w:r>
      <w:r w:rsidRPr="00D543B4">
        <w:t>een</w:t>
      </w:r>
      <w:r>
        <w:t xml:space="preserve"> </w:t>
      </w:r>
      <w:r w:rsidRPr="00DC16AC">
        <w:t>afvalschema tot de winnaar bekend is.</w:t>
      </w:r>
    </w:p>
    <w:p w14:paraId="6E700DA8" w14:textId="77777777" w:rsidR="00BD1EEA" w:rsidRPr="00DC16AC" w:rsidRDefault="00BD1EEA" w:rsidP="00BD1EEA"/>
    <w:p w14:paraId="5BC8E149" w14:textId="77777777" w:rsidR="00BD1EEA" w:rsidRPr="00BD1EEA" w:rsidRDefault="00BD1EEA" w:rsidP="00BD1EEA">
      <w:pPr>
        <w:rPr>
          <w:b/>
        </w:rPr>
      </w:pPr>
      <w:r w:rsidRPr="00BD1EEA">
        <w:rPr>
          <w:b/>
        </w:rPr>
        <w:t>Gratis tennislessen</w:t>
      </w:r>
    </w:p>
    <w:p w14:paraId="4477A614" w14:textId="16B0A8ED" w:rsidR="00BD1EEA" w:rsidRPr="00DC16AC" w:rsidRDefault="00BD1EEA" w:rsidP="00BD1EEA">
      <w:r w:rsidRPr="00DC16AC">
        <w:t xml:space="preserve">Bent u geen lid van </w:t>
      </w:r>
      <w:r w:rsidR="004943F2">
        <w:t>[naam vereniging]</w:t>
      </w:r>
      <w:r w:rsidRPr="00DC16AC">
        <w:t xml:space="preserve"> maar wilt u wel deze sportieve uitdaging aangaan? Dan bieden wij u twee weken voor het toernooi gratis twee tennislessen aan! Wij hebben </w:t>
      </w:r>
      <w:r>
        <w:t xml:space="preserve">een tennisleraar paraat staan in week </w:t>
      </w:r>
      <w:r w:rsidR="004943F2">
        <w:t>[weeknummer]</w:t>
      </w:r>
      <w:r w:rsidRPr="00DC16AC">
        <w:t>. De</w:t>
      </w:r>
      <w:r>
        <w:t xml:space="preserve"> lessen vinden ’s avonds plaats</w:t>
      </w:r>
      <w:r w:rsidRPr="00DC16AC">
        <w:t>, de exacte tijden plannen wij (zoveel mogelijk) in overleg met u in.</w:t>
      </w:r>
    </w:p>
    <w:p w14:paraId="3D2B3112" w14:textId="77777777" w:rsidR="00BD1EEA" w:rsidRDefault="00BD1EEA" w:rsidP="00BD1EEA"/>
    <w:p w14:paraId="3D065748" w14:textId="77777777" w:rsidR="00BD1EEA" w:rsidRPr="00BD1EEA" w:rsidRDefault="00BD1EEA" w:rsidP="00BD1EEA">
      <w:pPr>
        <w:rPr>
          <w:b/>
        </w:rPr>
      </w:pPr>
      <w:r w:rsidRPr="00BD1EEA">
        <w:rPr>
          <w:b/>
        </w:rPr>
        <w:t>Oefenen</w:t>
      </w:r>
    </w:p>
    <w:p w14:paraId="374F3388" w14:textId="2CEF98FA" w:rsidR="00BD1EEA" w:rsidRPr="00DC16AC" w:rsidRDefault="00BD1EEA" w:rsidP="00BD1EEA">
      <w:r w:rsidRPr="00DC16AC">
        <w:t xml:space="preserve">Op alle </w:t>
      </w:r>
      <w:r w:rsidR="004943F2">
        <w:t>[dagen]</w:t>
      </w:r>
      <w:r w:rsidRPr="00DC16AC">
        <w:t xml:space="preserve"> in april kunt u vanaf 19.30 uur oefenen </w:t>
      </w:r>
      <w:r>
        <w:t>voor het toernooi op onze ‘</w:t>
      </w:r>
      <w:r w:rsidRPr="00DC16AC">
        <w:t>Racket</w:t>
      </w:r>
      <w:r>
        <w:t xml:space="preserve">avond’. </w:t>
      </w:r>
      <w:r w:rsidRPr="00DC16AC">
        <w:t>Dit is uiteraard geheel vrijblijvend en gratis. Geen racket? Voor materiaal wordt op deze avonden gezorgd!</w:t>
      </w:r>
    </w:p>
    <w:p w14:paraId="7478C218" w14:textId="77777777" w:rsidR="00BD1EEA" w:rsidRPr="00DC16AC" w:rsidRDefault="00BD1EEA" w:rsidP="00BD1EEA"/>
    <w:p w14:paraId="57BAFCD1" w14:textId="3A2BEFA1" w:rsidR="00BD1EEA" w:rsidRDefault="00BD1EEA" w:rsidP="00BD1EEA">
      <w:r w:rsidRPr="00DC16AC">
        <w:t xml:space="preserve">Kijk voor meer informatie over het toernooi ook op </w:t>
      </w:r>
      <w:r w:rsidR="004943F2">
        <w:t>[website vereniging]</w:t>
      </w:r>
      <w:r w:rsidRPr="00DC16AC">
        <w:t xml:space="preserve">  of neem contact op met uw teamcaptain!</w:t>
      </w:r>
      <w:r>
        <w:t xml:space="preserve"> </w:t>
      </w:r>
      <w:r w:rsidRPr="00BD1EEA">
        <w:rPr>
          <w:b/>
        </w:rPr>
        <w:t>Tot ziens op het toernooi!</w:t>
      </w:r>
    </w:p>
    <w:p w14:paraId="3B81BF8F" w14:textId="77777777" w:rsidR="00BD1EEA" w:rsidRPr="00DC16AC" w:rsidRDefault="00BD1EEA" w:rsidP="00BD1EEA"/>
    <w:p w14:paraId="2A5D40FA" w14:textId="77777777" w:rsidR="00BD1EEA" w:rsidRDefault="00BD1EEA" w:rsidP="00BD1EEA"/>
    <w:p w14:paraId="56928BCA" w14:textId="77777777" w:rsidR="00BD1EEA" w:rsidRDefault="00BD1EEA" w:rsidP="00BD1EEA"/>
    <w:p w14:paraId="56F2155A" w14:textId="6841B496" w:rsidR="00DD7B4B" w:rsidRPr="006335D4" w:rsidRDefault="00BD1EEA" w:rsidP="00BD1EE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9C4EB" wp14:editId="2BA1C02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57850" cy="2924175"/>
                <wp:effectExtent l="0" t="0" r="19050" b="2857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78605" w14:textId="37472ECA" w:rsidR="00BD1EEA" w:rsidRPr="00DC16AC" w:rsidRDefault="00BD1EEA" w:rsidP="00BD1EEA">
                            <w:pPr>
                              <w:pStyle w:val="Kop2"/>
                            </w:pPr>
                            <w:r>
                              <w:t>Opgave</w:t>
                            </w:r>
                            <w:r w:rsidRPr="00DC16AC">
                              <w:t>formulier:</w:t>
                            </w:r>
                          </w:p>
                          <w:p w14:paraId="79BD378B" w14:textId="36AB5FBC" w:rsidR="00BD1EEA" w:rsidRPr="00DC16AC" w:rsidRDefault="00BD1EEA" w:rsidP="00BD1EEA">
                            <w:r>
                              <w:br/>
                            </w:r>
                            <w:r w:rsidRPr="00DC16AC">
                              <w:t>Naam:</w:t>
                            </w:r>
                            <w:r w:rsidRPr="00DC16AC">
                              <w:tab/>
                            </w:r>
                            <w:r w:rsidRPr="00DC16AC">
                              <w:tab/>
                            </w:r>
                            <w:r w:rsidRPr="00DC16AC">
                              <w:tab/>
                            </w:r>
                            <w:r w:rsidRPr="00DC16AC">
                              <w:tab/>
                            </w:r>
                            <w:r w:rsidRPr="00DC16AC">
                              <w:tab/>
                            </w:r>
                            <w:r w:rsidRPr="00DC16AC">
                              <w:tab/>
                            </w:r>
                            <w:r w:rsidRPr="00DC16AC">
                              <w:tab/>
                            </w:r>
                          </w:p>
                          <w:p w14:paraId="6B08C581" w14:textId="67849280" w:rsidR="00BD1EEA" w:rsidRPr="00DC16AC" w:rsidRDefault="00BD1EEA" w:rsidP="00BD1EEA">
                            <w:r>
                              <w:br/>
                            </w:r>
                            <w:r w:rsidRPr="00DC16AC">
                              <w:t>Adres:</w:t>
                            </w:r>
                            <w:r w:rsidRPr="00DC16AC">
                              <w:tab/>
                            </w:r>
                          </w:p>
                          <w:p w14:paraId="4A8DE95D" w14:textId="63F52538" w:rsidR="00BD1EEA" w:rsidRDefault="00BD1EEA" w:rsidP="00BD1EEA">
                            <w:r>
                              <w:br/>
                            </w:r>
                            <w:r w:rsidRPr="00DC16AC">
                              <w:t>Telefoonnummer:</w:t>
                            </w:r>
                          </w:p>
                          <w:p w14:paraId="413E663C" w14:textId="4EA1C4B0" w:rsidR="00BD1EEA" w:rsidRPr="00DC16AC" w:rsidRDefault="00BD1EEA" w:rsidP="00BD1EEA">
                            <w:r>
                              <w:br/>
                              <w:t>E-mailadres:</w:t>
                            </w:r>
                            <w:r w:rsidRPr="00DC16AC">
                              <w:tab/>
                            </w:r>
                          </w:p>
                          <w:p w14:paraId="11E4D049" w14:textId="2F036AA2" w:rsidR="00BD1EEA" w:rsidRPr="00DC16AC" w:rsidRDefault="00BD1EEA" w:rsidP="00BD1EEA">
                            <w:r>
                              <w:br/>
                            </w:r>
                            <w:r w:rsidRPr="00DC16AC">
                              <w:t>KNLTB lid:</w:t>
                            </w:r>
                            <w:r w:rsidRPr="00DC16AC">
                              <w:tab/>
                              <w:t>ja / nee</w:t>
                            </w:r>
                            <w:r w:rsidRPr="00DC16AC">
                              <w:tab/>
                            </w:r>
                            <w:r w:rsidRPr="00DC16AC">
                              <w:tab/>
                              <w:t xml:space="preserve">Indien KNLTB lid speelsterkte:   </w:t>
                            </w:r>
                            <w:r w:rsidRPr="00DC16AC">
                              <w:tab/>
                            </w:r>
                            <w:r w:rsidRPr="00DC16AC">
                              <w:tab/>
                            </w:r>
                            <w:r w:rsidRPr="00DC16AC">
                              <w:tab/>
                            </w:r>
                          </w:p>
                          <w:p w14:paraId="121734BF" w14:textId="311E8266" w:rsidR="00BD1EEA" w:rsidRDefault="00BD1EEA" w:rsidP="00BD1EEA">
                            <w:r>
                              <w:br/>
                              <w:t>Ik w</w:t>
                            </w:r>
                            <w:r w:rsidRPr="00DC16AC">
                              <w:t>il gebruik maken van 2 gratis tennislessen ter voorbereiding:</w:t>
                            </w:r>
                            <w:r w:rsidRPr="00DC16AC">
                              <w:tab/>
                            </w:r>
                            <w:r w:rsidRPr="00DC16AC">
                              <w:tab/>
                              <w:t>ja / nee</w:t>
                            </w:r>
                            <w:r w:rsidRPr="00DC16AC">
                              <w:tab/>
                            </w:r>
                            <w:r w:rsidRPr="00DC16AC">
                              <w:tab/>
                            </w:r>
                          </w:p>
                          <w:p w14:paraId="1F4F4E05" w14:textId="7BBC341C" w:rsidR="00BD1EEA" w:rsidRPr="00047AE0" w:rsidRDefault="00BD1EEA" w:rsidP="00BD1EEA">
                            <w:r>
                              <w:br/>
                            </w:r>
                            <w:r w:rsidRPr="00DC16AC">
                              <w:t xml:space="preserve">In te leveren </w:t>
                            </w:r>
                            <w:r w:rsidRPr="00BD1EEA">
                              <w:rPr>
                                <w:b/>
                                <w:i/>
                              </w:rPr>
                              <w:t xml:space="preserve">uiterlijk </w:t>
                            </w:r>
                            <w:r w:rsidR="004943F2">
                              <w:rPr>
                                <w:b/>
                                <w:i/>
                              </w:rPr>
                              <w:t>[datum]</w:t>
                            </w:r>
                            <w:r w:rsidRPr="00DC16AC">
                              <w:t xml:space="preserve"> bij uw teamcaptain:</w:t>
                            </w:r>
                            <w:r>
                              <w:t xml:space="preserve"> [Naam en adres teamcaptain]</w:t>
                            </w:r>
                          </w:p>
                          <w:p w14:paraId="1E4B0935" w14:textId="495FF4C7" w:rsidR="00BD1EEA" w:rsidRDefault="00BD1EEA" w:rsidP="00BD1E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0;width:445.5pt;height:230.2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">
                <v:textbox>
                  <w:txbxContent>
                    <w:p w14:paraId="35578605" w14:textId="37472ECA" w:rsidR="00BD1EEA" w:rsidRPr="00DC16AC" w:rsidRDefault="00BD1EEA" w:rsidP="00BD1EEA">
                      <w:pPr>
                        <w:pStyle w:val="Kop2"/>
                      </w:pPr>
                      <w:r>
                        <w:t>Opgave</w:t>
                      </w:r>
                      <w:r w:rsidRPr="00DC16AC">
                        <w:t>formulier:</w:t>
                      </w:r>
                    </w:p>
                    <w:p w14:paraId="79BD378B" w14:textId="36AB5FBC" w:rsidR="00BD1EEA" w:rsidRPr="00DC16AC" w:rsidRDefault="00BD1EEA" w:rsidP="00BD1EEA">
                      <w:r>
                        <w:br/>
                      </w:r>
                      <w:r w:rsidRPr="00DC16AC">
                        <w:t>Naam:</w:t>
                      </w:r>
                      <w:r w:rsidRPr="00DC16AC">
                        <w:tab/>
                      </w:r>
                      <w:r w:rsidRPr="00DC16AC">
                        <w:tab/>
                      </w:r>
                      <w:r w:rsidRPr="00DC16AC">
                        <w:tab/>
                      </w:r>
                      <w:r w:rsidRPr="00DC16AC">
                        <w:tab/>
                      </w:r>
                      <w:r w:rsidRPr="00DC16AC">
                        <w:tab/>
                      </w:r>
                      <w:r w:rsidRPr="00DC16AC">
                        <w:tab/>
                      </w:r>
                      <w:r w:rsidRPr="00DC16AC">
                        <w:tab/>
                      </w:r>
                    </w:p>
                    <w:p w14:paraId="6B08C581" w14:textId="67849280" w:rsidR="00BD1EEA" w:rsidRPr="00DC16AC" w:rsidRDefault="00BD1EEA" w:rsidP="00BD1EEA">
                      <w:r>
                        <w:br/>
                      </w:r>
                      <w:r w:rsidRPr="00DC16AC">
                        <w:t>Adres:</w:t>
                      </w:r>
                      <w:r w:rsidRPr="00DC16AC">
                        <w:tab/>
                      </w:r>
                    </w:p>
                    <w:p w14:paraId="4A8DE95D" w14:textId="63F52538" w:rsidR="00BD1EEA" w:rsidRDefault="00BD1EEA" w:rsidP="00BD1EEA">
                      <w:r>
                        <w:br/>
                      </w:r>
                      <w:r w:rsidRPr="00DC16AC">
                        <w:t>Telefoonnummer:</w:t>
                      </w:r>
                    </w:p>
                    <w:p w14:paraId="413E663C" w14:textId="4EA1C4B0" w:rsidR="00BD1EEA" w:rsidRPr="00DC16AC" w:rsidRDefault="00BD1EEA" w:rsidP="00BD1EEA">
                      <w:r>
                        <w:br/>
                        <w:t>E-mailadres:</w:t>
                      </w:r>
                      <w:r w:rsidRPr="00DC16AC">
                        <w:tab/>
                      </w:r>
                    </w:p>
                    <w:p w14:paraId="11E4D049" w14:textId="2F036AA2" w:rsidR="00BD1EEA" w:rsidRPr="00DC16AC" w:rsidRDefault="00BD1EEA" w:rsidP="00BD1EEA">
                      <w:r>
                        <w:br/>
                      </w:r>
                      <w:r w:rsidRPr="00DC16AC">
                        <w:t>KNLTB lid:</w:t>
                      </w:r>
                      <w:r w:rsidRPr="00DC16AC">
                        <w:tab/>
                        <w:t>ja / nee</w:t>
                      </w:r>
                      <w:r w:rsidRPr="00DC16AC">
                        <w:tab/>
                      </w:r>
                      <w:r w:rsidRPr="00DC16AC">
                        <w:tab/>
                        <w:t xml:space="preserve">Indien KNLTB lid speelsterkte:   </w:t>
                      </w:r>
                      <w:r w:rsidRPr="00DC16AC">
                        <w:tab/>
                      </w:r>
                      <w:r w:rsidRPr="00DC16AC">
                        <w:tab/>
                      </w:r>
                      <w:r w:rsidRPr="00DC16AC">
                        <w:tab/>
                      </w:r>
                    </w:p>
                    <w:p w14:paraId="121734BF" w14:textId="311E8266" w:rsidR="00BD1EEA" w:rsidRDefault="00BD1EEA" w:rsidP="00BD1EEA">
                      <w:r>
                        <w:br/>
                        <w:t>Ik w</w:t>
                      </w:r>
                      <w:r w:rsidRPr="00DC16AC">
                        <w:t>il gebruik maken van 2 gratis tennislessen ter voorbereiding:</w:t>
                      </w:r>
                      <w:r w:rsidRPr="00DC16AC">
                        <w:tab/>
                      </w:r>
                      <w:r w:rsidRPr="00DC16AC">
                        <w:tab/>
                        <w:t>ja / nee</w:t>
                      </w:r>
                      <w:r w:rsidRPr="00DC16AC">
                        <w:tab/>
                      </w:r>
                      <w:r w:rsidRPr="00DC16AC">
                        <w:tab/>
                      </w:r>
                    </w:p>
                    <w:p w14:paraId="1F4F4E05" w14:textId="7BBC341C" w:rsidR="00BD1EEA" w:rsidRPr="00047AE0" w:rsidRDefault="00BD1EEA" w:rsidP="00BD1EEA">
                      <w:r>
                        <w:br/>
                      </w:r>
                      <w:r w:rsidRPr="00DC16AC">
                        <w:t xml:space="preserve">In te leveren </w:t>
                      </w:r>
                      <w:r w:rsidRPr="00BD1EEA">
                        <w:rPr>
                          <w:b/>
                          <w:i/>
                        </w:rPr>
                        <w:t xml:space="preserve">uiterlijk </w:t>
                      </w:r>
                      <w:r w:rsidR="004943F2">
                        <w:rPr>
                          <w:b/>
                          <w:i/>
                        </w:rPr>
                        <w:t>[datum]</w:t>
                      </w:r>
                      <w:r w:rsidRPr="00DC16AC">
                        <w:t xml:space="preserve"> bij uw teamcaptain:</w:t>
                      </w:r>
                      <w:r>
                        <w:t xml:space="preserve"> [Naam en adres teamcaptain]</w:t>
                      </w:r>
                    </w:p>
                    <w:p w14:paraId="1E4B0935" w14:textId="495FF4C7" w:rsidR="00BD1EEA" w:rsidRDefault="00BD1EEA" w:rsidP="00BD1EEA"/>
                  </w:txbxContent>
                </v:textbox>
              </v:shape>
            </w:pict>
          </mc:Fallback>
        </mc:AlternateContent>
      </w:r>
    </w:p>
    <w:sectPr w:rsidR="00DD7B4B" w:rsidRPr="006335D4" w:rsidSect="00E25336">
      <w:headerReference w:type="default" r:id="rId8"/>
      <w:footerReference w:type="default" r:id="rId9"/>
      <w:headerReference w:type="first" r:id="rId10"/>
      <w:pgSz w:w="11900" w:h="16840" w:code="9"/>
      <w:pgMar w:top="2211" w:right="1985" w:bottom="1134" w:left="1361" w:header="284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54D801" w14:textId="77777777" w:rsidR="0012003D" w:rsidRDefault="0012003D" w:rsidP="00D82194">
      <w:r>
        <w:separator/>
      </w:r>
    </w:p>
  </w:endnote>
  <w:endnote w:type="continuationSeparator" w:id="0">
    <w:p w14:paraId="08E33491" w14:textId="77777777" w:rsidR="0012003D" w:rsidRDefault="0012003D" w:rsidP="00D82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04B67" w14:textId="0CFE80E2" w:rsidR="00DD7B4B" w:rsidRDefault="00E25336">
    <w:pPr>
      <w:pStyle w:val="Voettekst"/>
    </w:pPr>
    <w:r>
      <w:fldChar w:fldCharType="begin"/>
    </w:r>
    <w:r>
      <w:instrText xml:space="preserve">page </w:instrText>
    </w:r>
    <w:r>
      <w:fldChar w:fldCharType="separate"/>
    </w:r>
    <w:r w:rsidR="00DA708C">
      <w:rPr>
        <w:noProof/>
      </w:rPr>
      <w:t>2</w:t>
    </w:r>
    <w:r>
      <w:fldChar w:fldCharType="end"/>
    </w:r>
    <w:r>
      <w:rPr>
        <w:noProof/>
        <w:lang w:eastAsia="nl-NL"/>
      </w:rPr>
      <w:drawing>
        <wp:anchor distT="0" distB="0" distL="114300" distR="114300" simplePos="0" relativeHeight="251662336" behindDoc="1" locked="1" layoutInCell="1" allowOverlap="1" wp14:anchorId="1AA31746" wp14:editId="2928BB79">
          <wp:simplePos x="0" y="0"/>
          <wp:positionH relativeFrom="page">
            <wp:posOffset>845820</wp:posOffset>
          </wp:positionH>
          <wp:positionV relativeFrom="page">
            <wp:posOffset>8969375</wp:posOffset>
          </wp:positionV>
          <wp:extent cx="6735445" cy="1727835"/>
          <wp:effectExtent l="0" t="0" r="8255" b="571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5445" cy="172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EF588" w14:textId="77777777" w:rsidR="0012003D" w:rsidRDefault="0012003D" w:rsidP="00D82194">
      <w:r>
        <w:separator/>
      </w:r>
    </w:p>
  </w:footnote>
  <w:footnote w:type="continuationSeparator" w:id="0">
    <w:p w14:paraId="26869530" w14:textId="77777777" w:rsidR="0012003D" w:rsidRDefault="0012003D" w:rsidP="00D821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4876D" w14:textId="1AF6D4F1" w:rsidR="00DD7B4B" w:rsidRDefault="00DD7B4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0288" behindDoc="0" locked="1" layoutInCell="1" allowOverlap="1" wp14:anchorId="477A951C" wp14:editId="68709EFB">
          <wp:simplePos x="866775" y="180975"/>
          <wp:positionH relativeFrom="column">
            <wp:posOffset>-32385</wp:posOffset>
          </wp:positionH>
          <wp:positionV relativeFrom="page">
            <wp:align>top</wp:align>
          </wp:positionV>
          <wp:extent cx="5072400" cy="889200"/>
          <wp:effectExtent l="0" t="0" r="0" b="6350"/>
          <wp:wrapTopAndBottom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24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3707B" w14:textId="397FB573" w:rsidR="00DD7B4B" w:rsidRDefault="00DD7B4B" w:rsidP="00DD7B4B">
    <w:pPr>
      <w:pStyle w:val="Kopteksteerstepagina"/>
    </w:pPr>
    <w:r>
      <w:rPr>
        <w:noProof/>
        <w:lang w:eastAsia="nl-NL"/>
      </w:rPr>
      <w:drawing>
        <wp:anchor distT="0" distB="0" distL="114300" distR="114300" simplePos="0" relativeHeight="251659264" behindDoc="0" locked="1" layoutInCell="1" allowOverlap="1" wp14:anchorId="7360DF88" wp14:editId="17E9539E">
          <wp:simplePos x="0" y="0"/>
          <wp:positionH relativeFrom="page">
            <wp:posOffset>845820</wp:posOffset>
          </wp:positionH>
          <wp:positionV relativeFrom="page">
            <wp:align>top</wp:align>
          </wp:positionV>
          <wp:extent cx="6727825" cy="1947545"/>
          <wp:effectExtent l="0" t="0" r="0" b="0"/>
          <wp:wrapTopAndBottom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NLTB_briefpapier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8400" cy="19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5B7"/>
    <w:rsid w:val="00007390"/>
    <w:rsid w:val="00034AFE"/>
    <w:rsid w:val="000E46FB"/>
    <w:rsid w:val="0012003D"/>
    <w:rsid w:val="00126C4E"/>
    <w:rsid w:val="00217C9B"/>
    <w:rsid w:val="0024014E"/>
    <w:rsid w:val="00240341"/>
    <w:rsid w:val="002532DE"/>
    <w:rsid w:val="002E04AD"/>
    <w:rsid w:val="00323272"/>
    <w:rsid w:val="003A23C4"/>
    <w:rsid w:val="003D6581"/>
    <w:rsid w:val="00425DA1"/>
    <w:rsid w:val="004943F2"/>
    <w:rsid w:val="005A3F67"/>
    <w:rsid w:val="005B4BEF"/>
    <w:rsid w:val="005D17C5"/>
    <w:rsid w:val="006020F3"/>
    <w:rsid w:val="006335D4"/>
    <w:rsid w:val="00693CA7"/>
    <w:rsid w:val="007678EC"/>
    <w:rsid w:val="008D6BE9"/>
    <w:rsid w:val="009A7F16"/>
    <w:rsid w:val="00B37AAD"/>
    <w:rsid w:val="00B5288F"/>
    <w:rsid w:val="00BD1EEA"/>
    <w:rsid w:val="00BE75B7"/>
    <w:rsid w:val="00C26C13"/>
    <w:rsid w:val="00C57766"/>
    <w:rsid w:val="00CE6C0E"/>
    <w:rsid w:val="00D82194"/>
    <w:rsid w:val="00DA708C"/>
    <w:rsid w:val="00DD7B4B"/>
    <w:rsid w:val="00E25336"/>
    <w:rsid w:val="00EF751A"/>
    <w:rsid w:val="00F6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08E428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D7B4B"/>
    <w:pPr>
      <w:spacing w:line="276" w:lineRule="auto"/>
    </w:pPr>
    <w:rPr>
      <w:rFonts w:ascii="Arial" w:hAnsi="Arial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D7B4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7B4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25336"/>
    <w:pPr>
      <w:ind w:right="-1361"/>
      <w:jc w:val="right"/>
    </w:pPr>
    <w:rPr>
      <w:b/>
      <w:color w:val="FFFFFF"/>
    </w:rPr>
  </w:style>
  <w:style w:type="character" w:customStyle="1" w:styleId="VoettekstChar">
    <w:name w:val="Voettekst Char"/>
    <w:basedOn w:val="Standaardalinea-lettertype"/>
    <w:link w:val="Voettekst"/>
    <w:uiPriority w:val="99"/>
    <w:rsid w:val="00E25336"/>
    <w:rPr>
      <w:rFonts w:ascii="Arial" w:hAnsi="Arial"/>
      <w:b/>
      <w:color w:val="FFFFFF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7B4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DD7B4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paragraph" w:customStyle="1" w:styleId="Kopteksteerstepagina">
    <w:name w:val="Koptekst eerste pagina"/>
    <w:basedOn w:val="Koptekst"/>
    <w:rsid w:val="00E25336"/>
    <w:pPr>
      <w:spacing w:after="3345"/>
    </w:pPr>
  </w:style>
  <w:style w:type="paragraph" w:styleId="Geenafstand">
    <w:name w:val="No Spacing"/>
    <w:uiPriority w:val="1"/>
    <w:qFormat/>
    <w:rsid w:val="00BD1EEA"/>
    <w:rPr>
      <w:rFonts w:ascii="Calibri" w:eastAsia="Calibri" w:hAnsi="Calibri"/>
      <w:sz w:val="22"/>
      <w:szCs w:val="22"/>
      <w:lang w:val="nl-NL" w:eastAsia="en-US"/>
    </w:rPr>
  </w:style>
  <w:style w:type="character" w:styleId="Hyperlink">
    <w:name w:val="Hyperlink"/>
    <w:basedOn w:val="Standaardalinea-lettertype"/>
    <w:uiPriority w:val="99"/>
    <w:unhideWhenUsed/>
    <w:rsid w:val="00BD1EE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D7B4B"/>
    <w:pPr>
      <w:spacing w:line="276" w:lineRule="auto"/>
    </w:pPr>
    <w:rPr>
      <w:rFonts w:ascii="Arial" w:hAnsi="Arial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D7B4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7B4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25336"/>
    <w:pPr>
      <w:ind w:right="-1361"/>
      <w:jc w:val="right"/>
    </w:pPr>
    <w:rPr>
      <w:b/>
      <w:color w:val="FFFFFF"/>
    </w:rPr>
  </w:style>
  <w:style w:type="character" w:customStyle="1" w:styleId="VoettekstChar">
    <w:name w:val="Voettekst Char"/>
    <w:basedOn w:val="Standaardalinea-lettertype"/>
    <w:link w:val="Voettekst"/>
    <w:uiPriority w:val="99"/>
    <w:rsid w:val="00E25336"/>
    <w:rPr>
      <w:rFonts w:ascii="Arial" w:hAnsi="Arial"/>
      <w:b/>
      <w:color w:val="FFFFFF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7B4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DD7B4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paragraph" w:customStyle="1" w:styleId="Kopteksteerstepagina">
    <w:name w:val="Koptekst eerste pagina"/>
    <w:basedOn w:val="Koptekst"/>
    <w:rsid w:val="00E25336"/>
    <w:pPr>
      <w:spacing w:after="3345"/>
    </w:pPr>
  </w:style>
  <w:style w:type="paragraph" w:styleId="Geenafstand">
    <w:name w:val="No Spacing"/>
    <w:uiPriority w:val="1"/>
    <w:qFormat/>
    <w:rsid w:val="00BD1EEA"/>
    <w:rPr>
      <w:rFonts w:ascii="Calibri" w:eastAsia="Calibri" w:hAnsi="Calibri"/>
      <w:sz w:val="22"/>
      <w:szCs w:val="22"/>
      <w:lang w:val="nl-NL" w:eastAsia="en-US"/>
    </w:rPr>
  </w:style>
  <w:style w:type="character" w:styleId="Hyperlink">
    <w:name w:val="Hyperlink"/>
    <w:basedOn w:val="Standaardalinea-lettertype"/>
    <w:uiPriority w:val="99"/>
    <w:unhideWhenUsed/>
    <w:rsid w:val="00BD1E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256A0B-101C-4645-9746-66B88691D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39618819</Template>
  <TotalTime>8</TotalTime>
  <Pages>2</Pages>
  <Words>291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Nobel BV</Company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</dc:creator>
  <cp:lastModifiedBy>Edwin Giethoorn</cp:lastModifiedBy>
  <cp:revision>4</cp:revision>
  <cp:lastPrinted>2014-11-16T19:25:00Z</cp:lastPrinted>
  <dcterms:created xsi:type="dcterms:W3CDTF">2014-11-21T09:50:00Z</dcterms:created>
  <dcterms:modified xsi:type="dcterms:W3CDTF">2014-12-02T13:09:00Z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umGewijzigd">
    <vt:lpwstr>141116 20:25</vt:lpwstr>
  </property>
</Properties>
</file>